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8843" w14:textId="2DB5F397" w:rsidR="00B8626B" w:rsidRDefault="00B8626B" w:rsidP="009E4127">
      <w:pPr>
        <w:rPr>
          <w:lang w:val="en-US"/>
        </w:rPr>
      </w:pPr>
    </w:p>
    <w:p w14:paraId="5371FF60" w14:textId="02C9DF8C" w:rsidR="00F529A4" w:rsidRDefault="00F529A4" w:rsidP="009E4127">
      <w:pPr>
        <w:rPr>
          <w:lang w:val="en-US"/>
        </w:rPr>
      </w:pPr>
    </w:p>
    <w:p w14:paraId="3E276B5B" w14:textId="74953287" w:rsidR="00F529A4" w:rsidRDefault="00636E32" w:rsidP="009E4127">
      <w:pPr>
        <w:rPr>
          <w:b/>
          <w:bCs/>
          <w:sz w:val="42"/>
          <w:szCs w:val="42"/>
          <w:u w:val="single"/>
          <w:lang w:val="en-US"/>
        </w:rPr>
      </w:pPr>
      <w:r w:rsidRPr="00636E32">
        <w:rPr>
          <w:b/>
          <w:bCs/>
          <w:noProof/>
          <w:sz w:val="42"/>
          <w:szCs w:val="4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403D1B9" wp14:editId="20C74662">
                <wp:simplePos x="0" y="0"/>
                <wp:positionH relativeFrom="page">
                  <wp:align>center</wp:align>
                </wp:positionH>
                <wp:positionV relativeFrom="paragraph">
                  <wp:posOffset>335915</wp:posOffset>
                </wp:positionV>
                <wp:extent cx="5029200" cy="74828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748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68BCD" w14:textId="74F29269" w:rsidR="00636E32" w:rsidRPr="00636E32" w:rsidRDefault="00636E32" w:rsidP="00636E32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</w:pPr>
                            <w:r w:rsidRPr="00636E32"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  <w:t>St Cecilia’s Catholic Primary School</w:t>
                            </w:r>
                          </w:p>
                          <w:p w14:paraId="743E05D8" w14:textId="0A8324FF" w:rsidR="00636E32" w:rsidRPr="00636E32" w:rsidRDefault="00636E32" w:rsidP="00636E32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5A8131" w:themeColor="accent4" w:themeShade="BF"/>
                                <w:sz w:val="72"/>
                                <w:szCs w:val="72"/>
                              </w:rPr>
                            </w:pPr>
                            <w:r w:rsidRPr="00636E32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5A8131" w:themeColor="accent4" w:themeShade="BF"/>
                                <w:sz w:val="72"/>
                                <w:szCs w:val="72"/>
                              </w:rPr>
                              <w:t>Our School Prayer</w:t>
                            </w:r>
                          </w:p>
                          <w:p w14:paraId="494DFA1C" w14:textId="77777777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Jesus, our friend</w:t>
                            </w:r>
                          </w:p>
                          <w:p w14:paraId="4F80D984" w14:textId="46F1BAE8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Our lives you inspire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,</w:t>
                            </w:r>
                          </w:p>
                          <w:p w14:paraId="1D257286" w14:textId="429C29D4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To learn and to love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,</w:t>
                            </w:r>
                          </w:p>
                          <w:p w14:paraId="40A742CA" w14:textId="7BFD71CB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To grow and aspire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14:paraId="6BBA1D7E" w14:textId="77777777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</w:p>
                          <w:p w14:paraId="5E0A4A01" w14:textId="2B04D5B4" w:rsidR="0016082E" w:rsidRPr="0016082E" w:rsidRDefault="00980C39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W</w:t>
                            </w:r>
                            <w:r w:rsidR="0016082E"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ith</w:t>
                            </w:r>
                            <w:r w:rsid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 xml:space="preserve"> joy and</w:t>
                            </w:r>
                            <w:r w:rsidR="0016082E"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 xml:space="preserve"> peace</w:t>
                            </w:r>
                          </w:p>
                          <w:p w14:paraId="4BC60378" w14:textId="3AC2A707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A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s we learn each</w:t>
                            </w: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 xml:space="preserve"> day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,</w:t>
                            </w:r>
                          </w:p>
                          <w:p w14:paraId="067FFD25" w14:textId="27D045E2" w:rsidR="0016082E" w:rsidRP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Teach us to serve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,</w:t>
                            </w:r>
                          </w:p>
                          <w:p w14:paraId="5A5A6EFC" w14:textId="5A60999B" w:rsidR="0016082E" w:rsidRDefault="0016082E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16082E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And follow your way</w:t>
                            </w:r>
                            <w:r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14:paraId="4D761AFF" w14:textId="02FA60A6" w:rsidR="00636E32" w:rsidRPr="00636E32" w:rsidRDefault="00636E32" w:rsidP="0016082E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</w:pPr>
                            <w:r w:rsidRPr="00636E32">
                              <w:rPr>
                                <w:rFonts w:asciiTheme="minorHAnsi" w:hAnsiTheme="minorHAnsi" w:cstheme="minorHAnsi"/>
                                <w:sz w:val="72"/>
                                <w:szCs w:val="72"/>
                              </w:rPr>
                              <w:t>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03D1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6.45pt;width:396pt;height:589.2pt;z-index:-25165721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" stroked="f">
                <v:textbox>
                  <w:txbxContent>
                    <w:p w14:paraId="01368BCD" w14:textId="74F29269" w:rsidR="00636E32" w:rsidRPr="00636E32" w:rsidRDefault="00636E32" w:rsidP="00636E32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</w:pPr>
                      <w:r w:rsidRPr="00636E32"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  <w:t>St Cecilia’s Catholic Primary School</w:t>
                      </w:r>
                    </w:p>
                    <w:p w14:paraId="743E05D8" w14:textId="0A8324FF" w:rsidR="00636E32" w:rsidRPr="00636E32" w:rsidRDefault="00636E32" w:rsidP="00636E32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5A8131" w:themeColor="accent4" w:themeShade="BF"/>
                          <w:sz w:val="72"/>
                          <w:szCs w:val="72"/>
                        </w:rPr>
                      </w:pPr>
                      <w:r w:rsidRPr="00636E32">
                        <w:rPr>
                          <w:rFonts w:asciiTheme="minorHAnsi" w:hAnsiTheme="minorHAnsi" w:cstheme="minorHAnsi"/>
                          <w:b/>
                          <w:bCs/>
                          <w:color w:val="5A8131" w:themeColor="accent4" w:themeShade="BF"/>
                          <w:sz w:val="72"/>
                          <w:szCs w:val="72"/>
                        </w:rPr>
                        <w:t>Our School Prayer</w:t>
                      </w:r>
                    </w:p>
                    <w:p w14:paraId="494DFA1C" w14:textId="77777777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Jesus, our friend</w:t>
                      </w:r>
                    </w:p>
                    <w:p w14:paraId="4F80D984" w14:textId="46F1BAE8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Our lives you inspire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,</w:t>
                      </w:r>
                    </w:p>
                    <w:p w14:paraId="1D257286" w14:textId="429C29D4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To learn and to love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,</w:t>
                      </w:r>
                    </w:p>
                    <w:p w14:paraId="40A742CA" w14:textId="7BFD71CB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To grow and aspire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.</w:t>
                      </w:r>
                    </w:p>
                    <w:p w14:paraId="6BBA1D7E" w14:textId="77777777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</w:p>
                    <w:p w14:paraId="5E0A4A01" w14:textId="2B04D5B4" w:rsidR="0016082E" w:rsidRPr="0016082E" w:rsidRDefault="00980C39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W</w:t>
                      </w:r>
                      <w:r w:rsidR="0016082E"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ith</w:t>
                      </w:r>
                      <w:r w:rsid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 xml:space="preserve"> joy and</w:t>
                      </w:r>
                      <w:r w:rsidR="0016082E"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 xml:space="preserve"> peace</w:t>
                      </w:r>
                    </w:p>
                    <w:p w14:paraId="4BC60378" w14:textId="3AC2A707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A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s we learn each</w:t>
                      </w: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 xml:space="preserve"> day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,</w:t>
                      </w:r>
                    </w:p>
                    <w:p w14:paraId="067FFD25" w14:textId="27D045E2" w:rsidR="0016082E" w:rsidRP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Teach us to serve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,</w:t>
                      </w:r>
                    </w:p>
                    <w:p w14:paraId="5A5A6EFC" w14:textId="5A60999B" w:rsidR="0016082E" w:rsidRDefault="0016082E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16082E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And follow your way</w:t>
                      </w:r>
                      <w:r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.</w:t>
                      </w:r>
                    </w:p>
                    <w:p w14:paraId="4D761AFF" w14:textId="02FA60A6" w:rsidR="00636E32" w:rsidRPr="00636E32" w:rsidRDefault="00636E32" w:rsidP="0016082E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</w:pPr>
                      <w:r w:rsidRPr="00636E32">
                        <w:rPr>
                          <w:rFonts w:asciiTheme="minorHAnsi" w:hAnsiTheme="minorHAnsi" w:cstheme="minorHAnsi"/>
                          <w:sz w:val="72"/>
                          <w:szCs w:val="72"/>
                        </w:rPr>
                        <w:t>Amen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529A4">
        <w:rPr>
          <w:sz w:val="42"/>
          <w:szCs w:val="42"/>
          <w:lang w:val="en-US"/>
        </w:rPr>
        <w:t xml:space="preserve">          </w:t>
      </w:r>
    </w:p>
    <w:p w14:paraId="6B965935" w14:textId="03BFEA89" w:rsidR="00F529A4" w:rsidRDefault="00F529A4" w:rsidP="009E4127">
      <w:pPr>
        <w:rPr>
          <w:b/>
          <w:bCs/>
          <w:sz w:val="42"/>
          <w:szCs w:val="42"/>
          <w:u w:val="single"/>
          <w:lang w:val="en-US"/>
        </w:rPr>
      </w:pPr>
    </w:p>
    <w:p w14:paraId="6BC844A7" w14:textId="52AAEB89" w:rsidR="00F529A4" w:rsidRDefault="00F529A4" w:rsidP="009E4127">
      <w:pPr>
        <w:rPr>
          <w:b/>
          <w:bCs/>
          <w:sz w:val="42"/>
          <w:szCs w:val="42"/>
          <w:u w:val="single"/>
          <w:lang w:val="en-US"/>
        </w:rPr>
      </w:pPr>
    </w:p>
    <w:p w14:paraId="5384C390" w14:textId="77777777" w:rsidR="00F529A4" w:rsidRDefault="00F529A4" w:rsidP="009E4127">
      <w:pPr>
        <w:rPr>
          <w:b/>
          <w:bCs/>
          <w:sz w:val="42"/>
          <w:szCs w:val="42"/>
          <w:u w:val="single"/>
          <w:lang w:val="en-US"/>
        </w:rPr>
      </w:pPr>
    </w:p>
    <w:p w14:paraId="27BDB399" w14:textId="77777777" w:rsidR="00F529A4" w:rsidRDefault="00F529A4" w:rsidP="009E4127">
      <w:pPr>
        <w:rPr>
          <w:b/>
          <w:bCs/>
          <w:sz w:val="42"/>
          <w:szCs w:val="42"/>
          <w:u w:val="single"/>
          <w:lang w:val="en-US"/>
        </w:rPr>
      </w:pPr>
    </w:p>
    <w:p w14:paraId="149698B8" w14:textId="77777777" w:rsidR="00F529A4" w:rsidRDefault="00F529A4" w:rsidP="009E4127">
      <w:pPr>
        <w:rPr>
          <w:b/>
          <w:bCs/>
          <w:sz w:val="42"/>
          <w:szCs w:val="42"/>
          <w:u w:val="single"/>
          <w:lang w:val="en-US"/>
        </w:rPr>
      </w:pPr>
    </w:p>
    <w:p w14:paraId="418A03DF" w14:textId="5543AE7D" w:rsidR="00F529A4" w:rsidRPr="00F529A4" w:rsidRDefault="00F529A4" w:rsidP="009E4127">
      <w:pPr>
        <w:rPr>
          <w:b/>
          <w:bCs/>
          <w:sz w:val="44"/>
          <w:szCs w:val="44"/>
          <w:u w:val="single"/>
          <w:lang w:val="en-US"/>
        </w:rPr>
      </w:pPr>
      <w:r w:rsidRPr="00F529A4">
        <w:rPr>
          <w:b/>
          <w:bCs/>
          <w:sz w:val="44"/>
          <w:szCs w:val="44"/>
          <w:lang w:val="en-US"/>
        </w:rPr>
        <w:t xml:space="preserve">         </w:t>
      </w:r>
    </w:p>
    <w:p w14:paraId="45423AD9" w14:textId="77777777" w:rsidR="00F529A4" w:rsidRDefault="00F529A4" w:rsidP="009E4127">
      <w:pPr>
        <w:rPr>
          <w:b/>
          <w:bCs/>
          <w:sz w:val="42"/>
          <w:szCs w:val="42"/>
          <w:lang w:val="en-US"/>
        </w:rPr>
      </w:pPr>
    </w:p>
    <w:p w14:paraId="40F758B6" w14:textId="77777777" w:rsidR="00F529A4" w:rsidRDefault="00F529A4" w:rsidP="009E4127">
      <w:pPr>
        <w:rPr>
          <w:b/>
          <w:bCs/>
          <w:sz w:val="42"/>
          <w:szCs w:val="42"/>
          <w:lang w:val="en-US"/>
        </w:rPr>
      </w:pPr>
    </w:p>
    <w:p w14:paraId="3209B502" w14:textId="77777777" w:rsidR="00F529A4" w:rsidRDefault="00F529A4" w:rsidP="009E4127">
      <w:pPr>
        <w:rPr>
          <w:b/>
          <w:bCs/>
          <w:sz w:val="42"/>
          <w:szCs w:val="42"/>
          <w:lang w:val="en-US"/>
        </w:rPr>
      </w:pPr>
    </w:p>
    <w:p w14:paraId="5E412037" w14:textId="77777777" w:rsidR="00F529A4" w:rsidRDefault="00F529A4" w:rsidP="009E4127">
      <w:pPr>
        <w:rPr>
          <w:b/>
          <w:bCs/>
          <w:sz w:val="42"/>
          <w:szCs w:val="42"/>
          <w:lang w:val="en-US"/>
        </w:rPr>
      </w:pPr>
    </w:p>
    <w:p w14:paraId="08A0095D" w14:textId="77777777" w:rsidR="00F529A4" w:rsidRDefault="00F529A4" w:rsidP="009E4127">
      <w:pPr>
        <w:rPr>
          <w:b/>
          <w:bCs/>
          <w:sz w:val="42"/>
          <w:szCs w:val="42"/>
          <w:lang w:val="en-US"/>
        </w:rPr>
      </w:pPr>
    </w:p>
    <w:p w14:paraId="09313BD0" w14:textId="2089D1B2" w:rsidR="00F529A4" w:rsidRPr="00F529A4" w:rsidRDefault="00F529A4" w:rsidP="009E4127">
      <w:pPr>
        <w:rPr>
          <w:b/>
          <w:bCs/>
          <w:sz w:val="42"/>
          <w:szCs w:val="42"/>
          <w:u w:val="single"/>
          <w:lang w:val="en-US"/>
        </w:rPr>
      </w:pPr>
      <w:r>
        <w:rPr>
          <w:b/>
          <w:bCs/>
          <w:sz w:val="42"/>
          <w:szCs w:val="42"/>
          <w:lang w:val="en-US"/>
        </w:rPr>
        <w:t xml:space="preserve">        </w:t>
      </w:r>
    </w:p>
    <w:sectPr w:rsidR="00F529A4" w:rsidRPr="00F529A4" w:rsidSect="00B51D77">
      <w:headerReference w:type="default" r:id="rId8"/>
      <w:footerReference w:type="default" r:id="rId9"/>
      <w:pgSz w:w="11906" w:h="16838" w:code="9"/>
      <w:pgMar w:top="567" w:right="1361" w:bottom="567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1139" w14:textId="77777777" w:rsidR="00D87FAE" w:rsidRDefault="00D87FAE" w:rsidP="00DD5720">
      <w:r>
        <w:separator/>
      </w:r>
    </w:p>
  </w:endnote>
  <w:endnote w:type="continuationSeparator" w:id="0">
    <w:p w14:paraId="30A27C94" w14:textId="77777777" w:rsidR="00D87FAE" w:rsidRDefault="00D87FAE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730BE58-2482-4666-9F2F-962D561C66E4}"/>
    <w:embedBold r:id="rId2" w:fontKey="{AED848C0-2155-488F-802D-F6E089833E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396657A6-D37B-4647-9CAD-8FAE03730917}"/>
    <w:embedBold r:id="rId4" w:fontKey="{ED1CF6BD-3BE1-4DEF-B18F-8CFC24DD8A27}"/>
    <w:embedItalic r:id="rId5" w:fontKey="{9FAA9555-D7DA-4781-8FF1-8B994BA57ACB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0F38123D-832E-460F-87BF-A784E7CD28AB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0604A34B-8E22-456E-8607-C2139D57FE8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5C7D8211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46E39" w14:textId="77777777" w:rsidR="00D87FAE" w:rsidRDefault="00D87FAE" w:rsidP="00DD5720">
      <w:r>
        <w:separator/>
      </w:r>
    </w:p>
  </w:footnote>
  <w:footnote w:type="continuationSeparator" w:id="0">
    <w:p w14:paraId="4C95807D" w14:textId="77777777" w:rsidR="00D87FAE" w:rsidRDefault="00D87FAE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57B2DAD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10757729" cy="7605229"/>
          <wp:effectExtent l="0" t="4762" r="952" b="953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757729" cy="76052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4990057">
    <w:abstractNumId w:val="0"/>
  </w:num>
  <w:num w:numId="2" w16cid:durableId="124711386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25835"/>
    <w:rsid w:val="0003405A"/>
    <w:rsid w:val="00045CFD"/>
    <w:rsid w:val="00067C79"/>
    <w:rsid w:val="00084C16"/>
    <w:rsid w:val="00095634"/>
    <w:rsid w:val="000C78FF"/>
    <w:rsid w:val="000D6090"/>
    <w:rsid w:val="000F227B"/>
    <w:rsid w:val="000F793E"/>
    <w:rsid w:val="0016082E"/>
    <w:rsid w:val="00173124"/>
    <w:rsid w:val="00190479"/>
    <w:rsid w:val="001A77E0"/>
    <w:rsid w:val="001B7D7D"/>
    <w:rsid w:val="001F78B4"/>
    <w:rsid w:val="00203298"/>
    <w:rsid w:val="00203C3E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66735"/>
    <w:rsid w:val="004C23F1"/>
    <w:rsid w:val="004E2142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36E32"/>
    <w:rsid w:val="00637360"/>
    <w:rsid w:val="0066258A"/>
    <w:rsid w:val="006865CF"/>
    <w:rsid w:val="006D108B"/>
    <w:rsid w:val="007215F9"/>
    <w:rsid w:val="00722B47"/>
    <w:rsid w:val="00763739"/>
    <w:rsid w:val="007702C6"/>
    <w:rsid w:val="00812F69"/>
    <w:rsid w:val="008443EE"/>
    <w:rsid w:val="00872C5C"/>
    <w:rsid w:val="00874EB6"/>
    <w:rsid w:val="00886FE1"/>
    <w:rsid w:val="008C138D"/>
    <w:rsid w:val="008C227E"/>
    <w:rsid w:val="00980C39"/>
    <w:rsid w:val="0098564A"/>
    <w:rsid w:val="0099473A"/>
    <w:rsid w:val="009C29BF"/>
    <w:rsid w:val="009C47B0"/>
    <w:rsid w:val="009D6608"/>
    <w:rsid w:val="009E4127"/>
    <w:rsid w:val="009F5EEC"/>
    <w:rsid w:val="00A00327"/>
    <w:rsid w:val="00A063BE"/>
    <w:rsid w:val="00A431AD"/>
    <w:rsid w:val="00A61E8B"/>
    <w:rsid w:val="00A72ECB"/>
    <w:rsid w:val="00AC3604"/>
    <w:rsid w:val="00B51D77"/>
    <w:rsid w:val="00B5394E"/>
    <w:rsid w:val="00B8626B"/>
    <w:rsid w:val="00BB2768"/>
    <w:rsid w:val="00C43D58"/>
    <w:rsid w:val="00CA3011"/>
    <w:rsid w:val="00CC0F47"/>
    <w:rsid w:val="00CE75AA"/>
    <w:rsid w:val="00CF513F"/>
    <w:rsid w:val="00D60D10"/>
    <w:rsid w:val="00D87FAE"/>
    <w:rsid w:val="00D90104"/>
    <w:rsid w:val="00DC190B"/>
    <w:rsid w:val="00DD5720"/>
    <w:rsid w:val="00DD5984"/>
    <w:rsid w:val="00E1404D"/>
    <w:rsid w:val="00E1443E"/>
    <w:rsid w:val="00E22087"/>
    <w:rsid w:val="00E376AA"/>
    <w:rsid w:val="00E62A7F"/>
    <w:rsid w:val="00EB6D1C"/>
    <w:rsid w:val="00ED71A2"/>
    <w:rsid w:val="00EE3823"/>
    <w:rsid w:val="00EE597B"/>
    <w:rsid w:val="00F376A9"/>
    <w:rsid w:val="00F529A4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21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S Hurst</cp:lastModifiedBy>
  <cp:revision>3</cp:revision>
  <cp:lastPrinted>2025-10-01T10:55:00Z</cp:lastPrinted>
  <dcterms:created xsi:type="dcterms:W3CDTF">2025-10-01T11:08:00Z</dcterms:created>
  <dcterms:modified xsi:type="dcterms:W3CDTF">2025-10-03T15:54:00Z</dcterms:modified>
</cp:coreProperties>
</file>