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51942" w:rsidRDefault="00151942" w:rsidP="00151942">
      <w:pPr>
        <w:pStyle w:val="Heading1"/>
      </w:pPr>
      <w:r>
        <w:fldChar w:fldCharType="begin"/>
      </w:r>
      <w:r>
        <w:instrText xml:space="preserve"> HYPERLINK  \l "_Content" </w:instrText>
      </w:r>
      <w:r>
        <w:fldChar w:fldCharType="separate"/>
      </w:r>
      <w:r w:rsidRPr="0028460A">
        <w:rPr>
          <w:rStyle w:val="Hyperlink"/>
        </w:rPr>
        <w:t>Vocabulary</w:t>
      </w:r>
      <w:r>
        <w:fldChar w:fldCharType="end"/>
      </w:r>
    </w:p>
    <w:p w:rsidR="00151942" w:rsidRDefault="00151942" w:rsidP="00151942"/>
    <w:p w:rsidR="00151942" w:rsidRPr="00B476B9" w:rsidRDefault="00151942" w:rsidP="00151942">
      <w:pPr>
        <w:rPr>
          <w:rFonts w:cs="Arial"/>
        </w:rPr>
      </w:pPr>
      <w:r w:rsidRPr="00B476B9">
        <w:rPr>
          <w:rFonts w:cs="Arial"/>
        </w:rPr>
        <w:t xml:space="preserve">In the following section we have looked at age appropriate vocabulary that we would expect teachers to use and pupils to understand in each unit. </w:t>
      </w:r>
    </w:p>
    <w:p w:rsidR="00151942" w:rsidRPr="002A365D" w:rsidRDefault="00151942" w:rsidP="00151942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577"/>
        <w:gridCol w:w="2424"/>
        <w:gridCol w:w="2452"/>
        <w:gridCol w:w="2561"/>
        <w:gridCol w:w="2077"/>
        <w:gridCol w:w="2222"/>
        <w:gridCol w:w="2422"/>
      </w:tblGrid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</w:p>
        </w:tc>
        <w:tc>
          <w:tcPr>
            <w:tcW w:w="2424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Y1</w:t>
            </w:r>
          </w:p>
        </w:tc>
        <w:tc>
          <w:tcPr>
            <w:tcW w:w="2452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Y2</w:t>
            </w:r>
          </w:p>
        </w:tc>
        <w:tc>
          <w:tcPr>
            <w:tcW w:w="2561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Y3</w:t>
            </w:r>
          </w:p>
        </w:tc>
        <w:tc>
          <w:tcPr>
            <w:tcW w:w="20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Y4</w:t>
            </w:r>
          </w:p>
        </w:tc>
        <w:tc>
          <w:tcPr>
            <w:tcW w:w="2222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Y5</w:t>
            </w:r>
          </w:p>
        </w:tc>
        <w:tc>
          <w:tcPr>
            <w:tcW w:w="2422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Y6</w:t>
            </w: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Games</w:t>
            </w:r>
          </w:p>
        </w:tc>
        <w:tc>
          <w:tcPr>
            <w:tcW w:w="2424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Avoiding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Tracking a ball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Rolling</w:t>
            </w:r>
            <w:r>
              <w:rPr>
                <w:rFonts w:ascii="Arial" w:hAnsi="Arial" w:cs="Arial"/>
              </w:rPr>
              <w:t>; S</w:t>
            </w:r>
            <w:r w:rsidRPr="00D217BA">
              <w:rPr>
                <w:rFonts w:ascii="Arial" w:hAnsi="Arial" w:cs="Arial"/>
              </w:rPr>
              <w:t>triking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Overarm throwing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Bouncing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Catching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Free space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Own space</w:t>
            </w:r>
            <w:r>
              <w:rPr>
                <w:rFonts w:ascii="Arial" w:hAnsi="Arial" w:cs="Arial"/>
              </w:rPr>
              <w:t>; O</w:t>
            </w:r>
            <w:r w:rsidRPr="00D217BA">
              <w:rPr>
                <w:rFonts w:ascii="Arial" w:hAnsi="Arial" w:cs="Arial"/>
              </w:rPr>
              <w:t>pposite team</w:t>
            </w:r>
          </w:p>
        </w:tc>
        <w:tc>
          <w:tcPr>
            <w:tcW w:w="245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Rebound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proofErr w:type="gramStart"/>
            <w:r w:rsidRPr="00D217BA">
              <w:rPr>
                <w:rFonts w:ascii="Arial" w:hAnsi="Arial" w:cs="Arial"/>
              </w:rPr>
              <w:t>Tracking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 Following</w:t>
            </w:r>
            <w:proofErr w:type="gramEnd"/>
            <w:r w:rsidRPr="00D217BA">
              <w:rPr>
                <w:rFonts w:ascii="Arial" w:hAnsi="Arial" w:cs="Arial"/>
              </w:rPr>
              <w:t xml:space="preserve"> the movement of a ball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Aiming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Speed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Direction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Passing</w:t>
            </w:r>
            <w:r>
              <w:rPr>
                <w:rFonts w:ascii="Arial" w:hAnsi="Arial" w:cs="Arial"/>
              </w:rPr>
              <w:t>;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Controlling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Shooting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Scoring</w:t>
            </w:r>
            <w:r>
              <w:rPr>
                <w:rFonts w:ascii="Arial" w:hAnsi="Arial" w:cs="Arial"/>
              </w:rPr>
              <w:t>;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Dance</w:t>
            </w:r>
          </w:p>
        </w:tc>
        <w:tc>
          <w:tcPr>
            <w:tcW w:w="2424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Travel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Stillness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Gallop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Skip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Jump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Hop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Bounce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Spring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Turn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Spin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Freeze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Statue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Direction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Forwards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Backwards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>S</w:t>
            </w:r>
            <w:r w:rsidRPr="00D217BA">
              <w:rPr>
                <w:rFonts w:ascii="Arial" w:hAnsi="Arial" w:cs="Arial"/>
                <w:iCs/>
              </w:rPr>
              <w:t>ideways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Space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Near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Far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In and out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On the spot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</w:rPr>
              <w:t>Beginning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Middle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End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Mood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Feelings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Jolly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Stormy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Fast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Strong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Gentle</w:t>
            </w:r>
          </w:p>
        </w:tc>
        <w:tc>
          <w:tcPr>
            <w:tcW w:w="245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Stimulus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High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Medium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Low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Direction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Pathways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Curved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Zigzag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Happy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Angry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Calm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Excited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Sad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Lonely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Tired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Hot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Sweaty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Heart rate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Warm up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Cool down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1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Dynamics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Spac</w:t>
            </w:r>
            <w:r>
              <w:rPr>
                <w:rFonts w:ascii="Arial" w:hAnsi="Arial" w:cs="Arial"/>
              </w:rPr>
              <w:t xml:space="preserve">e; </w:t>
            </w:r>
            <w:r w:rsidRPr="00D217BA">
              <w:rPr>
                <w:rFonts w:ascii="Arial" w:hAnsi="Arial" w:cs="Arial"/>
              </w:rPr>
              <w:t>Relationships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Square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Circle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Line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Partner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Copy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Follow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Lead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Unison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Canon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Repeat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Structure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Motif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Improvisation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Explore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</w:tcPr>
          <w:p w:rsidR="00151942" w:rsidRPr="00D217BA" w:rsidRDefault="00151942" w:rsidP="001D2BC2">
            <w:pPr>
              <w:rPr>
                <w:rFonts w:ascii="Arial" w:hAnsi="Arial" w:cs="Arial"/>
                <w:iCs/>
              </w:rPr>
            </w:pPr>
            <w:r w:rsidRPr="00D217BA">
              <w:rPr>
                <w:rFonts w:ascii="Arial" w:hAnsi="Arial" w:cs="Arial"/>
              </w:rPr>
              <w:t>Character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Narrative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Costume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Props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Describe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Analyse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Interpret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Evaluate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Communication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Gesture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Unison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</w:p>
          <w:p w:rsidR="00151942" w:rsidRPr="00D217BA" w:rsidRDefault="00151942" w:rsidP="001D2BC2">
            <w:pPr>
              <w:rPr>
                <w:rFonts w:ascii="Arial" w:hAnsi="Arial" w:cs="Arial"/>
                <w:iCs/>
              </w:rPr>
            </w:pPr>
            <w:r w:rsidRPr="00D217BA">
              <w:rPr>
                <w:rFonts w:ascii="Arial" w:hAnsi="Arial" w:cs="Arial"/>
                <w:iCs/>
              </w:rPr>
              <w:t>Canon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Repetition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Action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Reaction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</w:p>
          <w:p w:rsidR="00151942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  <w:r w:rsidRPr="00D217BA">
              <w:rPr>
                <w:rFonts w:ascii="Arial" w:hAnsi="Arial" w:cs="Arial"/>
                <w:iCs/>
              </w:rPr>
              <w:t>Question and answer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</w:rPr>
              <w:t>Myth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Legend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Mobilise joints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Diet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lastRenderedPageBreak/>
              <w:t>Dance style</w:t>
            </w:r>
            <w:r>
              <w:rPr>
                <w:rFonts w:ascii="Arial" w:hAnsi="Arial" w:cs="Arial"/>
              </w:rPr>
              <w:t xml:space="preserve">; Technique; </w:t>
            </w:r>
            <w:r w:rsidRPr="00D217BA">
              <w:rPr>
                <w:rFonts w:ascii="Arial" w:hAnsi="Arial" w:cs="Arial"/>
              </w:rPr>
              <w:t>Formation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Pattern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Gesture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Rhythm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Haka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</w:rPr>
              <w:t>Motif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Variation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Style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High energy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Fast footwork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Contact work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Lean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Push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Pull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Lift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Unison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Canon; </w:t>
            </w:r>
            <w:r w:rsidRPr="00D217BA">
              <w:rPr>
                <w:rFonts w:ascii="Arial" w:hAnsi="Arial" w:cs="Arial"/>
                <w:iCs/>
              </w:rPr>
              <w:t>Lindy Hop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Scarecrow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Frog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Stamina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lastRenderedPageBreak/>
              <w:t xml:space="preserve">Gymnastics </w:t>
            </w:r>
          </w:p>
        </w:tc>
        <w:tc>
          <w:tcPr>
            <w:tcW w:w="2424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Jump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Land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Rock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Roll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Grip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Hang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Push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Pull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Bounce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Hop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Skip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Step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Spring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Crawl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Slide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Speed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Stop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Still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Slowly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Shape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Tall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Long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Wide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Narrow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Up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Down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Forwards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Level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High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Low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Zigzag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Straight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Feet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Hands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Toes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Heels</w:t>
            </w:r>
            <w:r>
              <w:rPr>
                <w:rFonts w:ascii="Arial" w:hAnsi="Arial" w:cs="Arial"/>
                <w:iCs/>
              </w:rPr>
              <w:t>;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  <w:iCs/>
              </w:rPr>
              <w:t>Knees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Head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Elbows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Bottom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Back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Tummies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Along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Around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Across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Off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Over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Under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Through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Tension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Extension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Relaxation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Hang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Swing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Sequence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Copy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Upside-down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Take off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Smooth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Quarter-turn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Fast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Shape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  <w:iCs/>
              </w:rPr>
              <w:t>Twisted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Curled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Wide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Narrow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Medium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Backwards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>S</w:t>
            </w:r>
            <w:r w:rsidRPr="00D217BA">
              <w:rPr>
                <w:rFonts w:ascii="Arial" w:hAnsi="Arial" w:cs="Arial"/>
                <w:iCs/>
              </w:rPr>
              <w:t>ideways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Zigzag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Angular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Legs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Arms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Hips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Fingers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Shoulders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Tummy</w:t>
            </w:r>
            <w:r>
              <w:rPr>
                <w:rFonts w:ascii="Arial" w:hAnsi="Arial" w:cs="Arial"/>
                <w:iCs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Sides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Under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Through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Towards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In front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Behind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Over 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1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Inverted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Contrasting</w:t>
            </w:r>
            <w:r>
              <w:rPr>
                <w:rFonts w:ascii="Arial" w:hAnsi="Arial" w:cs="Arial"/>
              </w:rPr>
              <w:t>;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Flow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Combinations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Half-turn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Sustained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Explosive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Rotation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90°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180°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270°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Spinning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Axis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Strength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Suppleness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Stamina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Combine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Approaching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Leaving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Height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Inversion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Against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Towards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Away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Across 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Asymmetry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Symmetry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Display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Matching</w:t>
            </w:r>
            <w:r>
              <w:rPr>
                <w:rFonts w:ascii="Arial" w:hAnsi="Arial" w:cs="Arial"/>
              </w:rPr>
              <w:t>;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Flight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Feet apart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Feet together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Crouch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Inclined 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Counterbalance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Counter-tension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Tension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Obstacle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Straddle over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Aesthetic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Judgement 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 xml:space="preserve">Athletics </w:t>
            </w:r>
          </w:p>
        </w:tc>
        <w:tc>
          <w:tcPr>
            <w:tcW w:w="2424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Run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Catch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Hop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Skip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Step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Sideways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Forwards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Backwards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Throw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High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Low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Far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Near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Straight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Aim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 w:rsidRPr="00D217BA">
              <w:rPr>
                <w:rFonts w:ascii="Arial" w:hAnsi="Arial" w:cs="Arial"/>
              </w:rPr>
              <w:lastRenderedPageBreak/>
              <w:t>Drop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Bounce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Fast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Medium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Slow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Safely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  <w:r w:rsidRPr="00D217BA">
              <w:rPr>
                <w:rFonts w:ascii="Arial" w:hAnsi="Arial" w:cs="Arial"/>
              </w:rPr>
              <w:lastRenderedPageBreak/>
              <w:t>Sprint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Jog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Pace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  <w:iCs/>
              </w:rPr>
              <w:t>Steady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Fast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Medium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Slow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Sling; </w:t>
            </w:r>
            <w:r w:rsidRPr="00D217BA">
              <w:rPr>
                <w:rFonts w:ascii="Arial" w:hAnsi="Arial" w:cs="Arial"/>
                <w:iCs/>
              </w:rPr>
              <w:t>Push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Pull</w:t>
            </w:r>
            <w:r>
              <w:rPr>
                <w:rFonts w:ascii="Arial" w:hAnsi="Arial" w:cs="Arial"/>
                <w:iCs/>
              </w:rPr>
              <w:t>;</w:t>
            </w:r>
            <w:r w:rsidRPr="00D217BA">
              <w:rPr>
                <w:rFonts w:ascii="Arial" w:hAnsi="Arial" w:cs="Arial"/>
                <w:iCs/>
              </w:rPr>
              <w:t xml:space="preserve"> </w:t>
            </w:r>
            <w:r w:rsidRPr="00D217BA">
              <w:rPr>
                <w:rFonts w:ascii="Arial" w:hAnsi="Arial" w:cs="Arial"/>
              </w:rPr>
              <w:t>Power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Stamina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Speed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Safety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Relay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Time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Measure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Record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Race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Run-up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Style w:val="apple-converted-space"/>
                <w:rFonts w:ascii="Arial" w:hAnsi="Arial" w:cs="Arial"/>
              </w:rPr>
              <w:t> </w:t>
            </w:r>
            <w:r w:rsidRPr="00D217BA">
              <w:rPr>
                <w:rFonts w:ascii="Arial" w:hAnsi="Arial" w:cs="Arial"/>
              </w:rPr>
              <w:t>Position of feet on last stride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Pacing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Stamina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Strength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Speed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Power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Suppleness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Safety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Rules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Relay take-over area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lastRenderedPageBreak/>
              <w:t>Time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Measure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Record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Set targets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lastRenderedPageBreak/>
              <w:t>OAA</w:t>
            </w:r>
          </w:p>
        </w:tc>
        <w:tc>
          <w:tcPr>
            <w:tcW w:w="2424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1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Listen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Explore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Plan and do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Style w:val="apple-converted-space"/>
                <w:rFonts w:ascii="Arial" w:hAnsi="Arial" w:cs="Arial"/>
              </w:rPr>
              <w:t> </w:t>
            </w:r>
            <w:r w:rsidRPr="00D217BA">
              <w:rPr>
                <w:rFonts w:ascii="Arial" w:hAnsi="Arial" w:cs="Arial"/>
              </w:rPr>
              <w:t>Maps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Diagrams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Pictures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Symbols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Follow a trail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Seek and find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Challenges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problem solving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 xml:space="preserve">Plan, do and talk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</w:p>
        </w:tc>
        <w:tc>
          <w:tcPr>
            <w:tcW w:w="22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Maps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Diagrams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Symbols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Scale</w:t>
            </w:r>
            <w:r>
              <w:rPr>
                <w:rFonts w:ascii="Arial" w:hAnsi="Arial" w:cs="Arial"/>
              </w:rPr>
              <w:t xml:space="preserve">;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Orienteering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Controls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Challenges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Problem solving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Plan alone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Plan in pairs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Groups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Try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 xml:space="preserve">Review 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</w:p>
        </w:tc>
        <w:tc>
          <w:tcPr>
            <w:tcW w:w="24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Maps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Diagrams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Orienteering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Planning a journey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Challenges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Problem solving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Style w:val="apple-converted-space"/>
                <w:rFonts w:ascii="Arial" w:hAnsi="Arial" w:cs="Arial"/>
              </w:rPr>
              <w:t> </w:t>
            </w:r>
            <w:r w:rsidRPr="00D217BA">
              <w:rPr>
                <w:rFonts w:ascii="Arial" w:hAnsi="Arial" w:cs="Arial"/>
              </w:rPr>
              <w:t>Plan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Strategies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Try review try again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Improve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Talk about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Agree good ways of working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Team work</w:t>
            </w:r>
            <w:r>
              <w:rPr>
                <w:rFonts w:ascii="Arial" w:hAnsi="Arial" w:cs="Arial"/>
              </w:rPr>
              <w:t>; C</w:t>
            </w:r>
            <w:r w:rsidRPr="00D217BA">
              <w:rPr>
                <w:rFonts w:ascii="Arial" w:hAnsi="Arial" w:cs="Arial"/>
              </w:rPr>
              <w:t>ollaborate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Roles and responsibilities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217BA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>Invasion games</w:t>
            </w:r>
          </w:p>
        </w:tc>
        <w:tc>
          <w:tcPr>
            <w:tcW w:w="2424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1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Keeping possession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Keeping the ball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Scoring goals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Keeping the score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Making space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Pass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Send and receive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Dribble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Travel with the ball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Back up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Support partners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Keep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Keep control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Make and use space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Support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Pass; </w:t>
            </w:r>
            <w:r w:rsidRPr="00D217BA">
              <w:rPr>
                <w:rFonts w:ascii="Arial" w:hAnsi="Arial" w:cs="Arial"/>
              </w:rPr>
              <w:t>Points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Goals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Rules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Tactics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</w:p>
        </w:tc>
        <w:tc>
          <w:tcPr>
            <w:tcW w:w="22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Passing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Dribbling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Shooting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Shielding the ball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Width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Depth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Support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Marking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Covering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</w:p>
        </w:tc>
        <w:tc>
          <w:tcPr>
            <w:tcW w:w="2422" w:type="dxa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Possession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Repossession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Attackers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Defenders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Marking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Covering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Supporting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Team play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Team positions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t xml:space="preserve">Striking and </w:t>
            </w:r>
            <w:proofErr w:type="spellStart"/>
            <w:r w:rsidRPr="00D41CBF">
              <w:rPr>
                <w:rFonts w:ascii="Arial" w:hAnsi="Arial" w:cs="Arial"/>
                <w:b/>
              </w:rPr>
              <w:t>FIelding</w:t>
            </w:r>
            <w:proofErr w:type="spellEnd"/>
          </w:p>
        </w:tc>
        <w:tc>
          <w:tcPr>
            <w:tcW w:w="2424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8" w:type="dxa"/>
            <w:gridSpan w:val="2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Batting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Fielding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Bowler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Wicket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Tee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Base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Boundary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Innings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Rounder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Backstop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Score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gridSpan w:val="2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lastRenderedPageBreak/>
              <w:t>Stance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Crease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Batting point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Non-striker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Leg-side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Offside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Home base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Pitch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Over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Innings</w:t>
            </w:r>
          </w:p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942" w:rsidRPr="00D41CBF" w:rsidTr="001D2BC2">
        <w:tc>
          <w:tcPr>
            <w:tcW w:w="1577" w:type="dxa"/>
          </w:tcPr>
          <w:p w:rsidR="00151942" w:rsidRPr="00D41CBF" w:rsidRDefault="00151942" w:rsidP="001D2BC2">
            <w:pPr>
              <w:rPr>
                <w:rFonts w:ascii="Arial" w:hAnsi="Arial" w:cs="Arial"/>
                <w:b/>
              </w:rPr>
            </w:pPr>
            <w:r w:rsidRPr="00D41CBF">
              <w:rPr>
                <w:rFonts w:ascii="Arial" w:hAnsi="Arial" w:cs="Arial"/>
                <w:b/>
              </w:rPr>
              <w:lastRenderedPageBreak/>
              <w:t>Net / Wall games</w:t>
            </w:r>
          </w:p>
        </w:tc>
        <w:tc>
          <w:tcPr>
            <w:tcW w:w="2424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808080" w:themeFill="background1" w:themeFillShade="80"/>
          </w:tcPr>
          <w:p w:rsidR="00151942" w:rsidRPr="00D217BA" w:rsidRDefault="00151942" w:rsidP="001D2B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38" w:type="dxa"/>
            <w:gridSpan w:val="2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Court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Target</w:t>
            </w:r>
            <w:r>
              <w:rPr>
                <w:rFonts w:ascii="Arial" w:hAnsi="Arial" w:cs="Arial"/>
              </w:rPr>
              <w:t xml:space="preserve">; Net; </w:t>
            </w:r>
            <w:r w:rsidRPr="00D217BA">
              <w:rPr>
                <w:rFonts w:ascii="Arial" w:hAnsi="Arial" w:cs="Arial"/>
              </w:rPr>
              <w:t>Striking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Hitting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Defending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Making it difficult for the </w:t>
            </w:r>
            <w:r>
              <w:rPr>
                <w:rFonts w:ascii="Arial" w:hAnsi="Arial" w:cs="Arial"/>
              </w:rPr>
              <w:t>opponen</w:t>
            </w:r>
            <w:r w:rsidRPr="00D217BA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Tactics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Scoring points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</w:p>
        </w:tc>
        <w:tc>
          <w:tcPr>
            <w:tcW w:w="4644" w:type="dxa"/>
            <w:gridSpan w:val="2"/>
          </w:tcPr>
          <w:p w:rsidR="00151942" w:rsidRPr="00D217BA" w:rsidRDefault="00151942" w:rsidP="001D2BC2">
            <w:pPr>
              <w:rPr>
                <w:rFonts w:ascii="Arial" w:hAnsi="Arial" w:cs="Arial"/>
              </w:rPr>
            </w:pPr>
            <w:r w:rsidRPr="00D217BA">
              <w:rPr>
                <w:rFonts w:ascii="Arial" w:hAnsi="Arial" w:cs="Arial"/>
              </w:rPr>
              <w:t>Forehand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Backhand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Volley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Overhead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Rally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Singles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Doubles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Width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Depth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Changing direction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Changing speed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Short tennis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Badminton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Defending court</w:t>
            </w:r>
            <w:r>
              <w:rPr>
                <w:rFonts w:ascii="Arial" w:hAnsi="Arial" w:cs="Arial"/>
              </w:rPr>
              <w:t xml:space="preserve">; </w:t>
            </w:r>
            <w:r w:rsidRPr="00D217BA">
              <w:rPr>
                <w:rFonts w:ascii="Arial" w:hAnsi="Arial" w:cs="Arial"/>
              </w:rPr>
              <w:t>Covering court</w:t>
            </w:r>
            <w:r>
              <w:rPr>
                <w:rFonts w:ascii="Arial" w:hAnsi="Arial" w:cs="Arial"/>
              </w:rPr>
              <w:t>;</w:t>
            </w:r>
            <w:r w:rsidRPr="00D217BA">
              <w:rPr>
                <w:rFonts w:ascii="Arial" w:hAnsi="Arial" w:cs="Arial"/>
              </w:rPr>
              <w:t xml:space="preserve"> Partner </w:t>
            </w:r>
          </w:p>
          <w:p w:rsidR="00151942" w:rsidRPr="00D217BA" w:rsidRDefault="00151942" w:rsidP="001D2BC2">
            <w:pPr>
              <w:rPr>
                <w:rFonts w:ascii="Arial" w:hAnsi="Arial" w:cs="Arial"/>
              </w:rPr>
            </w:pPr>
          </w:p>
        </w:tc>
      </w:tr>
    </w:tbl>
    <w:p w:rsidR="00F46D3F" w:rsidRDefault="00F46D3F"/>
    <w:sectPr w:rsidR="00F46D3F" w:rsidSect="00151942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942" w:rsidRDefault="00151942" w:rsidP="00151942">
      <w:r>
        <w:separator/>
      </w:r>
    </w:p>
  </w:endnote>
  <w:endnote w:type="continuationSeparator" w:id="0">
    <w:p w:rsidR="00151942" w:rsidRDefault="00151942" w:rsidP="0015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942" w:rsidRPr="00B95C81" w:rsidRDefault="00151942" w:rsidP="00151942">
    <w:pPr>
      <w:rPr>
        <w:b/>
        <w:sz w:val="36"/>
        <w:szCs w:val="36"/>
      </w:rPr>
    </w:pPr>
    <w:r>
      <w:t>Taken from School Improvement Liverpool “</w:t>
    </w:r>
    <w:r w:rsidRPr="00151942">
      <w:rPr>
        <w:b/>
        <w:szCs w:val="36"/>
      </w:rPr>
      <w:t>Developing a progressive school curriculum to support the wh</w:t>
    </w:r>
    <w:r>
      <w:rPr>
        <w:b/>
        <w:szCs w:val="36"/>
      </w:rPr>
      <w:t>ole child in Physical Education”.</w:t>
    </w:r>
  </w:p>
  <w:p w:rsidR="00151942" w:rsidRDefault="00151942">
    <w:pPr>
      <w:pStyle w:val="Footer"/>
    </w:pPr>
  </w:p>
  <w:p w:rsidR="00151942" w:rsidRDefault="00151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942" w:rsidRDefault="00151942" w:rsidP="00151942">
      <w:r>
        <w:separator/>
      </w:r>
    </w:p>
  </w:footnote>
  <w:footnote w:type="continuationSeparator" w:id="0">
    <w:p w:rsidR="00151942" w:rsidRDefault="00151942" w:rsidP="001519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942"/>
    <w:rsid w:val="00151942"/>
    <w:rsid w:val="00F4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9EEA2E"/>
  <w15:chartTrackingRefBased/>
  <w15:docId w15:val="{8DCAC5A0-CCF7-45AA-A2B9-B5FB6A08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942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19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9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5194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5194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51942"/>
  </w:style>
  <w:style w:type="paragraph" w:styleId="Header">
    <w:name w:val="header"/>
    <w:basedOn w:val="Normal"/>
    <w:link w:val="HeaderChar"/>
    <w:uiPriority w:val="99"/>
    <w:unhideWhenUsed/>
    <w:rsid w:val="001519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9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519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9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32B5B77</Template>
  <TotalTime>4</TotalTime>
  <Pages>4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hi-impact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McEvoy</dc:creator>
  <cp:keywords/>
  <dc:description/>
  <cp:lastModifiedBy>Laura McEvoy</cp:lastModifiedBy>
  <cp:revision>1</cp:revision>
  <dcterms:created xsi:type="dcterms:W3CDTF">2019-11-04T12:22:00Z</dcterms:created>
  <dcterms:modified xsi:type="dcterms:W3CDTF">2019-11-04T12:26:00Z</dcterms:modified>
</cp:coreProperties>
</file>