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F6F" w:rsidRDefault="00331EA2">
      <w:pPr>
        <w:rPr>
          <w:b/>
          <w:sz w:val="32"/>
          <w:szCs w:val="32"/>
          <w:u w:val="single"/>
          <w:lang w:val="en-US"/>
        </w:rPr>
      </w:pPr>
      <w:r>
        <w:rPr>
          <w:b/>
          <w:sz w:val="32"/>
          <w:szCs w:val="32"/>
          <w:u w:val="single"/>
          <w:lang w:val="en-US"/>
        </w:rPr>
        <w:t xml:space="preserve">2019 Progress Data </w:t>
      </w:r>
    </w:p>
    <w:p w:rsidR="00331EA2" w:rsidRPr="00331EA2" w:rsidRDefault="00331EA2">
      <w:pPr>
        <w:rPr>
          <w:b/>
          <w:sz w:val="32"/>
          <w:szCs w:val="32"/>
          <w:u w:val="single"/>
          <w:lang w:val="en-US"/>
        </w:rPr>
      </w:pPr>
      <w:r>
        <w:rPr>
          <w:b/>
          <w:noProof/>
          <w:sz w:val="32"/>
          <w:szCs w:val="32"/>
          <w:u w:val="single"/>
          <w:lang w:val="en-US"/>
        </w:rPr>
        <w:drawing>
          <wp:inline distT="0" distB="0" distL="0" distR="0">
            <wp:extent cx="5729605" cy="2378710"/>
            <wp:effectExtent l="0" t="0" r="444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1EA2" w:rsidRPr="00331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EA2"/>
    <w:rsid w:val="00331EA2"/>
    <w:rsid w:val="0087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65279"/>
  <w15:chartTrackingRefBased/>
  <w15:docId w15:val="{BD8CADEF-005D-4CC6-A0EE-C330E3C69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DD5B22C0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Suzanne Hurst</cp:lastModifiedBy>
  <cp:revision>1</cp:revision>
  <dcterms:created xsi:type="dcterms:W3CDTF">2019-09-17T10:48:00Z</dcterms:created>
  <dcterms:modified xsi:type="dcterms:W3CDTF">2019-09-17T10:49:00Z</dcterms:modified>
</cp:coreProperties>
</file>